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效果图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87670" cy="3528695"/>
            <wp:effectExtent l="0" t="0" r="17780" b="14605"/>
            <wp:docPr id="4" name="图片 4" descr="81330055441738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1330055441738202"/>
                    <pic:cNvPicPr>
                      <a:picLocks noChangeAspect="1"/>
                    </pic:cNvPicPr>
                  </pic:nvPicPr>
                  <pic:blipFill>
                    <a:blip r:embed="rId4"/>
                    <a:srcRect l="4766" t="1955" r="4186" b="2005"/>
                    <a:stretch>
                      <a:fillRect/>
                    </a:stretch>
                  </pic:blipFill>
                  <pic:spPr>
                    <a:xfrm>
                      <a:off x="0" y="0"/>
                      <a:ext cx="5487670" cy="352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49570" cy="1008380"/>
            <wp:effectExtent l="0" t="0" r="17780" b="1270"/>
            <wp:docPr id="2" name="图片 2" descr="913500803015289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135008030152892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49570" cy="100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8295" cy="1270635"/>
            <wp:effectExtent l="0" t="0" r="1905" b="5715"/>
            <wp:docPr id="3" name="图片 3" descr="913666401573552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91366640157355244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8295" cy="127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63540" cy="3642995"/>
            <wp:effectExtent l="0" t="0" r="3810" b="14605"/>
            <wp:docPr id="1" name="图片 1" descr="116117102162221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6117102162221152"/>
                    <pic:cNvPicPr>
                      <a:picLocks noChangeAspect="1"/>
                    </pic:cNvPicPr>
                  </pic:nvPicPr>
                  <pic:blipFill>
                    <a:blip r:embed="rId7">
                      <a:lum contrast="30000"/>
                    </a:blip>
                    <a:srcRect l="3955" t="14984" r="14650" b="12655"/>
                    <a:stretch>
                      <a:fillRect/>
                    </a:stretch>
                  </pic:blipFill>
                  <pic:spPr>
                    <a:xfrm>
                      <a:off x="0" y="0"/>
                      <a:ext cx="546354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80" w:right="646" w:bottom="278" w:left="2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6812F3"/>
    <w:rsid w:val="3AF23466"/>
    <w:rsid w:val="6D535020"/>
    <w:rsid w:val="76681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2018-08-14T02:00:00Z</dcterms:created>
  <dc:creator>Administrator</dc:creator>
  <cp:lastModifiedBy>Administrator</cp:lastModifiedBy>
  <dcterms:modified xsi:type="dcterms:W3CDTF">2018-08-14T02:07:13Z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